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0C063" w14:textId="76378CA6" w:rsidR="00C73E30" w:rsidRPr="00BF659F" w:rsidRDefault="00A10ADB" w:rsidP="00A10ADB">
      <w:pPr>
        <w:tabs>
          <w:tab w:val="left" w:pos="8883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BF659F">
        <w:rPr>
          <w:rFonts w:ascii="Times New Roman" w:hAnsi="Times New Roman" w:cs="Times New Roman"/>
          <w:b/>
          <w:color w:val="000000"/>
          <w:sz w:val="22"/>
          <w:szCs w:val="22"/>
        </w:rPr>
        <w:t>Formato Solicitud Estímulo Educativo</w:t>
      </w:r>
    </w:p>
    <w:p w14:paraId="4C1BA581" w14:textId="02548C84" w:rsidR="00A10ADB" w:rsidRPr="00BF659F" w:rsidRDefault="00A10ADB" w:rsidP="00A10ADB">
      <w:pPr>
        <w:tabs>
          <w:tab w:val="left" w:pos="8883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BF659F">
        <w:rPr>
          <w:rFonts w:ascii="Times New Roman" w:hAnsi="Times New Roman" w:cs="Times New Roman"/>
          <w:b/>
          <w:color w:val="000000"/>
          <w:sz w:val="22"/>
          <w:szCs w:val="22"/>
        </w:rPr>
        <w:t>Decreto 0506 de 2021</w:t>
      </w:r>
    </w:p>
    <w:p w14:paraId="5BA9209A" w14:textId="77777777" w:rsidR="00A10ADB" w:rsidRPr="00A91CFD" w:rsidRDefault="00A10ADB" w:rsidP="00A10ADB">
      <w:pPr>
        <w:tabs>
          <w:tab w:val="left" w:pos="8883"/>
        </w:tabs>
        <w:rPr>
          <w:rFonts w:ascii="Times New Roman" w:hAnsi="Times New Roman" w:cs="Times New Roman"/>
          <w:sz w:val="18"/>
          <w:szCs w:val="18"/>
        </w:rPr>
      </w:pPr>
    </w:p>
    <w:p w14:paraId="31D8CF43" w14:textId="77777777" w:rsidR="00A10ADB" w:rsidRPr="00A91CFD" w:rsidRDefault="00A10ADB" w:rsidP="00A91CFD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Señores</w:t>
      </w:r>
    </w:p>
    <w:p w14:paraId="65941E85" w14:textId="300347C7" w:rsidR="00A10ADB" w:rsidRPr="00A91CFD" w:rsidRDefault="00A10ADB" w:rsidP="00A91CFD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Comité </w:t>
      </w:r>
      <w:r w:rsidRPr="00A91CFD">
        <w:rPr>
          <w:rFonts w:ascii="Times New Roman" w:hAnsi="Times New Roman" w:cs="Times New Roman"/>
          <w:sz w:val="18"/>
          <w:szCs w:val="18"/>
        </w:rPr>
        <w:t>de</w:t>
      </w:r>
      <w:r w:rsidRPr="00A91CFD">
        <w:rPr>
          <w:rFonts w:ascii="Times New Roman" w:hAnsi="Times New Roman" w:cs="Times New Roman"/>
          <w:sz w:val="18"/>
          <w:szCs w:val="18"/>
        </w:rPr>
        <w:t xml:space="preserve"> Estímulo Educativo</w:t>
      </w:r>
      <w:r w:rsidRPr="00A91CFD">
        <w:rPr>
          <w:rFonts w:ascii="Times New Roman" w:hAnsi="Times New Roman" w:cs="Times New Roman"/>
          <w:sz w:val="18"/>
          <w:szCs w:val="18"/>
        </w:rPr>
        <w:t xml:space="preserve"> de docentes municipales quincenales</w:t>
      </w:r>
    </w:p>
    <w:p w14:paraId="7E63C4B5" w14:textId="14E16C3E" w:rsidR="00A10ADB" w:rsidRPr="00A91CFD" w:rsidRDefault="00A10ADB" w:rsidP="00A91CFD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Subsecretaría </w:t>
      </w:r>
      <w:r w:rsidR="00A91CFD" w:rsidRPr="00A91CFD">
        <w:rPr>
          <w:rFonts w:ascii="Times New Roman" w:hAnsi="Times New Roman" w:cs="Times New Roman"/>
          <w:sz w:val="18"/>
          <w:szCs w:val="18"/>
        </w:rPr>
        <w:t>Administrativa y F</w:t>
      </w:r>
      <w:r w:rsidRPr="00A91CFD">
        <w:rPr>
          <w:rFonts w:ascii="Times New Roman" w:hAnsi="Times New Roman" w:cs="Times New Roman"/>
          <w:sz w:val="18"/>
          <w:szCs w:val="18"/>
        </w:rPr>
        <w:t>inanciera</w:t>
      </w:r>
      <w:bookmarkStart w:id="0" w:name="_GoBack"/>
      <w:bookmarkEnd w:id="0"/>
    </w:p>
    <w:p w14:paraId="547E3F46" w14:textId="6361F581" w:rsidR="00A10ADB" w:rsidRPr="00A91CFD" w:rsidRDefault="00A10ADB" w:rsidP="00A91CFD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Secretaría de </w:t>
      </w:r>
      <w:r w:rsidRPr="00A91CFD">
        <w:rPr>
          <w:rFonts w:ascii="Times New Roman" w:hAnsi="Times New Roman" w:cs="Times New Roman"/>
          <w:sz w:val="18"/>
          <w:szCs w:val="18"/>
        </w:rPr>
        <w:t>Educación de Medellín</w:t>
      </w:r>
    </w:p>
    <w:p w14:paraId="0A4E5373" w14:textId="77777777" w:rsidR="00A10ADB" w:rsidRPr="00A91CFD" w:rsidRDefault="00A10ADB" w:rsidP="00A91CFD">
      <w:pPr>
        <w:tabs>
          <w:tab w:val="left" w:pos="8883"/>
        </w:tabs>
        <w:ind w:left="708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79E40F48" w14:textId="77777777" w:rsidR="00A10ADB" w:rsidRPr="00A91CFD" w:rsidRDefault="00A10ADB" w:rsidP="00A91CFD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Cordial Saludo:</w:t>
      </w:r>
    </w:p>
    <w:p w14:paraId="3D2B3950" w14:textId="77777777" w:rsidR="00A10ADB" w:rsidRPr="00A91CFD" w:rsidRDefault="00A10ADB" w:rsidP="00A91CFD">
      <w:pPr>
        <w:tabs>
          <w:tab w:val="left" w:pos="8883"/>
        </w:tabs>
        <w:ind w:left="708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3E428B27" w14:textId="6E973636" w:rsidR="00A10ADB" w:rsidRPr="00A91CFD" w:rsidRDefault="00A10ADB" w:rsidP="00A91CFD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A continuación, presento los siguientes documen</w:t>
      </w:r>
      <w:r w:rsidRPr="00A91CFD">
        <w:rPr>
          <w:rFonts w:ascii="Times New Roman" w:hAnsi="Times New Roman" w:cs="Times New Roman"/>
          <w:sz w:val="18"/>
          <w:szCs w:val="18"/>
        </w:rPr>
        <w:t>tos a fin de que sean valorados</w:t>
      </w:r>
      <w:r w:rsidR="00A91CFD" w:rsidRPr="00A91CFD">
        <w:rPr>
          <w:rFonts w:ascii="Times New Roman" w:hAnsi="Times New Roman" w:cs="Times New Roman"/>
          <w:sz w:val="18"/>
          <w:szCs w:val="18"/>
        </w:rPr>
        <w:t xml:space="preserve"> para </w:t>
      </w:r>
      <w:r w:rsidRPr="00A91CFD">
        <w:rPr>
          <w:rFonts w:ascii="Times New Roman" w:hAnsi="Times New Roman" w:cs="Times New Roman"/>
          <w:sz w:val="18"/>
          <w:szCs w:val="18"/>
        </w:rPr>
        <w:t>el proceso de adjudicación:</w:t>
      </w:r>
    </w:p>
    <w:p w14:paraId="19E12FE3" w14:textId="77777777" w:rsidR="00A10ADB" w:rsidRPr="00A91CFD" w:rsidRDefault="00A10ADB" w:rsidP="00A91CFD">
      <w:pPr>
        <w:tabs>
          <w:tab w:val="left" w:pos="8883"/>
        </w:tabs>
        <w:ind w:left="708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6EF6CD56" w14:textId="77777777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Certificado de matrícula, expedido por la respectiva institución educativa donde consta el programa y el nivel que curso.</w:t>
      </w:r>
    </w:p>
    <w:p w14:paraId="0D304D16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10A0DC0" w14:textId="77777777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Liquidación de la matrícula del respectivo semestre o anualidad.</w:t>
      </w:r>
    </w:p>
    <w:p w14:paraId="49BE4089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22BEB40B" w14:textId="2A788321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Certificado de cancelación del valor total de la matrícula ordinaria correspondiente al semestre 2021/</w:t>
      </w:r>
      <w:r w:rsidR="00A91CFD" w:rsidRPr="00A91CFD">
        <w:rPr>
          <w:rFonts w:ascii="Times New Roman" w:hAnsi="Times New Roman" w:cs="Times New Roman"/>
          <w:sz w:val="18"/>
          <w:szCs w:val="18"/>
        </w:rPr>
        <w:t>2</w:t>
      </w:r>
      <w:r w:rsidRPr="00A91CFD">
        <w:rPr>
          <w:rFonts w:ascii="Times New Roman" w:hAnsi="Times New Roman" w:cs="Times New Roman"/>
          <w:sz w:val="18"/>
          <w:szCs w:val="18"/>
        </w:rPr>
        <w:t>.</w:t>
      </w:r>
    </w:p>
    <w:p w14:paraId="090DCF89" w14:textId="77777777" w:rsidR="00A10ADB" w:rsidRPr="00A91CFD" w:rsidRDefault="00A10ADB" w:rsidP="00A91CFD">
      <w:pPr>
        <w:pStyle w:val="Prrafodelista"/>
        <w:tabs>
          <w:tab w:val="left" w:pos="284"/>
          <w:tab w:val="left" w:pos="8883"/>
        </w:tabs>
        <w:ind w:left="284" w:right="-48"/>
        <w:rPr>
          <w:rFonts w:ascii="Times New Roman" w:hAnsi="Times New Roman"/>
          <w:sz w:val="18"/>
          <w:szCs w:val="18"/>
        </w:rPr>
      </w:pPr>
    </w:p>
    <w:p w14:paraId="71DF5D75" w14:textId="77777777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Consignación de pago original</w:t>
      </w:r>
    </w:p>
    <w:p w14:paraId="21115588" w14:textId="77777777" w:rsidR="00A10ADB" w:rsidRPr="00A91CFD" w:rsidRDefault="00A10ADB" w:rsidP="00A91CFD">
      <w:pPr>
        <w:pStyle w:val="Prrafodelista"/>
        <w:tabs>
          <w:tab w:val="left" w:pos="284"/>
          <w:tab w:val="left" w:pos="8883"/>
        </w:tabs>
        <w:ind w:left="284" w:right="-48"/>
        <w:rPr>
          <w:rFonts w:ascii="Times New Roman" w:hAnsi="Times New Roman"/>
          <w:sz w:val="18"/>
          <w:szCs w:val="18"/>
        </w:rPr>
      </w:pPr>
    </w:p>
    <w:p w14:paraId="310AF7FB" w14:textId="022D3CB6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Colilla de pago</w:t>
      </w:r>
      <w:r w:rsidR="00A91CFD">
        <w:rPr>
          <w:rFonts w:ascii="Times New Roman" w:hAnsi="Times New Roman" w:cs="Times New Roman"/>
          <w:sz w:val="18"/>
          <w:szCs w:val="18"/>
        </w:rPr>
        <w:t xml:space="preserve"> de nómina</w:t>
      </w:r>
    </w:p>
    <w:p w14:paraId="0CD82D28" w14:textId="77777777" w:rsidR="00A10ADB" w:rsidRPr="00A91CFD" w:rsidRDefault="00A10ADB" w:rsidP="00A91CFD">
      <w:pPr>
        <w:pStyle w:val="Prrafodelista"/>
        <w:tabs>
          <w:tab w:val="left" w:pos="284"/>
          <w:tab w:val="left" w:pos="8883"/>
        </w:tabs>
        <w:ind w:left="284" w:right="-48"/>
        <w:rPr>
          <w:rFonts w:ascii="Times New Roman" w:hAnsi="Times New Roman"/>
          <w:sz w:val="18"/>
          <w:szCs w:val="18"/>
        </w:rPr>
      </w:pPr>
    </w:p>
    <w:p w14:paraId="5C490A42" w14:textId="77777777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Fotocopia de la cédula</w:t>
      </w:r>
    </w:p>
    <w:p w14:paraId="791B5EB0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2A0C888A" w14:textId="7D7A02E5" w:rsidR="00A10ADB" w:rsidRPr="00A91CFD" w:rsidRDefault="00A10ADB" w:rsidP="00A91CFD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Calificaciones del período académico inmediatamente anterior.  El promedio es igual o superior a 3.</w:t>
      </w:r>
      <w:r w:rsidR="00A91CFD">
        <w:rPr>
          <w:rFonts w:ascii="Times New Roman" w:hAnsi="Times New Roman" w:cs="Times New Roman"/>
          <w:sz w:val="18"/>
          <w:szCs w:val="18"/>
        </w:rPr>
        <w:t>6</w:t>
      </w:r>
      <w:r w:rsidRPr="00A91CFD">
        <w:rPr>
          <w:rFonts w:ascii="Times New Roman" w:hAnsi="Times New Roman" w:cs="Times New Roman"/>
          <w:sz w:val="18"/>
          <w:szCs w:val="18"/>
        </w:rPr>
        <w:t xml:space="preserve"> para el 2° nivel en adelante.</w:t>
      </w:r>
    </w:p>
    <w:p w14:paraId="3DDEE0B0" w14:textId="5DAD9E6D" w:rsidR="00A10ADB" w:rsidRDefault="00A10ADB" w:rsidP="00A91CFD">
      <w:pPr>
        <w:tabs>
          <w:tab w:val="left" w:pos="284"/>
          <w:tab w:val="left" w:pos="851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b/>
          <w:sz w:val="18"/>
          <w:szCs w:val="18"/>
        </w:rPr>
        <w:t>Nota:</w:t>
      </w:r>
      <w:r w:rsidRPr="00A91CFD">
        <w:rPr>
          <w:rFonts w:ascii="Times New Roman" w:hAnsi="Times New Roman" w:cs="Times New Roman"/>
          <w:sz w:val="18"/>
          <w:szCs w:val="18"/>
        </w:rPr>
        <w:t xml:space="preserve"> los documentos aportados son expedidos por la dependencia competente</w:t>
      </w:r>
      <w:r w:rsidR="00A91CFD">
        <w:rPr>
          <w:rFonts w:ascii="Times New Roman" w:hAnsi="Times New Roman" w:cs="Times New Roman"/>
          <w:sz w:val="18"/>
          <w:szCs w:val="18"/>
        </w:rPr>
        <w:t xml:space="preserve"> </w:t>
      </w:r>
      <w:r w:rsidRPr="00A91CFD">
        <w:rPr>
          <w:rFonts w:ascii="Times New Roman" w:hAnsi="Times New Roman" w:cs="Times New Roman"/>
          <w:sz w:val="18"/>
          <w:szCs w:val="18"/>
        </w:rPr>
        <w:t>de la Institución de Educación Superior donde adelanto los estudios.</w:t>
      </w:r>
    </w:p>
    <w:p w14:paraId="3757906D" w14:textId="77777777" w:rsidR="00BF659F" w:rsidRDefault="00BF659F" w:rsidP="00A91CFD">
      <w:pPr>
        <w:tabs>
          <w:tab w:val="left" w:pos="284"/>
          <w:tab w:val="left" w:pos="851"/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1C7EB137" w14:textId="7D7A14FD" w:rsidR="00A91CFD" w:rsidRPr="00BF659F" w:rsidRDefault="00A91CFD" w:rsidP="00BF659F">
      <w:pPr>
        <w:tabs>
          <w:tab w:val="left" w:pos="142"/>
          <w:tab w:val="left" w:pos="851"/>
          <w:tab w:val="left" w:pos="8883"/>
        </w:tabs>
        <w:ind w:left="284" w:right="-48" w:hanging="284"/>
        <w:jc w:val="both"/>
        <w:rPr>
          <w:rFonts w:ascii="Times New Roman" w:hAnsi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8</w:t>
      </w:r>
      <w:r w:rsidRPr="00A91CFD">
        <w:rPr>
          <w:rFonts w:ascii="Times New Roman" w:hAnsi="Times New Roman" w:cs="Times New Roman"/>
          <w:b/>
          <w:sz w:val="18"/>
          <w:szCs w:val="18"/>
        </w:rPr>
        <w:t>.</w:t>
      </w:r>
      <w:r w:rsidR="00BF659F">
        <w:rPr>
          <w:rFonts w:ascii="Times New Roman" w:hAnsi="Times New Roman"/>
          <w:sz w:val="18"/>
          <w:szCs w:val="18"/>
        </w:rPr>
        <w:t xml:space="preserve">   Estudios en el exterior, </w:t>
      </w:r>
      <w:r w:rsidR="00BF659F">
        <w:rPr>
          <w:rFonts w:ascii="Times New Roman" w:hAnsi="Times New Roman" w:cs="Times New Roman"/>
          <w:sz w:val="18"/>
          <w:szCs w:val="18"/>
        </w:rPr>
        <w:t>los</w:t>
      </w:r>
      <w:r w:rsidR="00BF659F" w:rsidRPr="00BF659F">
        <w:rPr>
          <w:rFonts w:ascii="Times New Roman" w:hAnsi="Times New Roman" w:cs="Times New Roman"/>
          <w:sz w:val="18"/>
          <w:szCs w:val="18"/>
        </w:rPr>
        <w:t xml:space="preserve"> docente</w:t>
      </w:r>
      <w:r w:rsidR="00BF659F">
        <w:rPr>
          <w:rFonts w:ascii="Times New Roman" w:hAnsi="Times New Roman" w:cs="Times New Roman"/>
          <w:sz w:val="18"/>
          <w:szCs w:val="18"/>
        </w:rPr>
        <w:t>s</w:t>
      </w:r>
      <w:r w:rsidR="00BF659F" w:rsidRPr="00BF659F">
        <w:rPr>
          <w:rFonts w:ascii="Times New Roman" w:hAnsi="Times New Roman" w:cs="Times New Roman"/>
          <w:sz w:val="18"/>
          <w:szCs w:val="18"/>
        </w:rPr>
        <w:t xml:space="preserve"> o directivo docente deberá acreditar que el programa de pregrado, maestría o doctorado ha sido </w:t>
      </w:r>
      <w:r w:rsidR="00BF659F">
        <w:rPr>
          <w:rFonts w:ascii="Times New Roman" w:hAnsi="Times New Roman" w:cs="Times New Roman"/>
          <w:sz w:val="18"/>
          <w:szCs w:val="18"/>
        </w:rPr>
        <w:t xml:space="preserve">anteriormente </w:t>
      </w:r>
      <w:r w:rsidR="00BF659F" w:rsidRPr="00BF659F">
        <w:rPr>
          <w:rFonts w:ascii="Times New Roman" w:hAnsi="Times New Roman" w:cs="Times New Roman"/>
          <w:sz w:val="18"/>
          <w:szCs w:val="18"/>
        </w:rPr>
        <w:t>convalidado por el Ministerio de Educación Nacional de Colombia</w:t>
      </w:r>
      <w:r w:rsidR="00BF659F">
        <w:rPr>
          <w:rFonts w:ascii="Times New Roman" w:hAnsi="Times New Roman" w:cs="Times New Roman"/>
          <w:sz w:val="18"/>
          <w:szCs w:val="18"/>
        </w:rPr>
        <w:t>.</w:t>
      </w:r>
    </w:p>
    <w:p w14:paraId="2A5E8F83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08B46AB0" w14:textId="77777777" w:rsidR="00A10ADB" w:rsidRPr="00A91CFD" w:rsidRDefault="00A10ADB" w:rsidP="00A91CFD">
      <w:pPr>
        <w:numPr>
          <w:ilvl w:val="0"/>
          <w:numId w:val="2"/>
        </w:numPr>
        <w:tabs>
          <w:tab w:val="left" w:pos="284"/>
          <w:tab w:val="left" w:pos="851"/>
          <w:tab w:val="left" w:pos="8883"/>
        </w:tabs>
        <w:overflowPunct w:val="0"/>
        <w:autoSpaceDE w:val="0"/>
        <w:autoSpaceDN w:val="0"/>
        <w:adjustRightInd w:val="0"/>
        <w:ind w:left="284" w:right="-48" w:hanging="142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Manifiesto que no he sido sancionado(a) disciplinariamente  durante el año inmediatamente anterior y que no soy beneficiario(a) de otro estímulo para adelantar programas de educación superior.</w:t>
      </w:r>
    </w:p>
    <w:p w14:paraId="7FBBA99B" w14:textId="77777777" w:rsidR="00A10ADB" w:rsidRPr="00A91CFD" w:rsidRDefault="00A10ADB" w:rsidP="00A91CFD">
      <w:pPr>
        <w:numPr>
          <w:ilvl w:val="0"/>
          <w:numId w:val="2"/>
        </w:numPr>
        <w:tabs>
          <w:tab w:val="left" w:pos="284"/>
          <w:tab w:val="left" w:pos="851"/>
          <w:tab w:val="left" w:pos="8883"/>
        </w:tabs>
        <w:overflowPunct w:val="0"/>
        <w:autoSpaceDE w:val="0"/>
        <w:autoSpaceDN w:val="0"/>
        <w:adjustRightInd w:val="0"/>
        <w:ind w:left="284" w:right="-48" w:hanging="143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Con la firma del presente formulario, autorizo para que me notifiquen al correo electrónico suministrado, cualquier información relacionada con el proceso que se adelanta.</w:t>
      </w:r>
    </w:p>
    <w:p w14:paraId="5D66A80D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4649E798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Cordialmente,</w:t>
      </w:r>
    </w:p>
    <w:p w14:paraId="1C468923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14:paraId="37766E8D" w14:textId="557BF1A9" w:rsidR="00BF659F" w:rsidRDefault="00BF659F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14:paraId="5907D22A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Nombre</w:t>
      </w:r>
      <w:r w:rsidRPr="00A91CFD">
        <w:rPr>
          <w:rFonts w:ascii="Times New Roman" w:hAnsi="Times New Roman" w:cs="Times New Roman"/>
          <w:sz w:val="18"/>
          <w:szCs w:val="18"/>
        </w:rPr>
        <w:tab/>
        <w:t>_________________________________________________</w:t>
      </w:r>
    </w:p>
    <w:p w14:paraId="1C1675EB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Cédula</w:t>
      </w: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A91CFD">
        <w:rPr>
          <w:rFonts w:ascii="Times New Roman" w:hAnsi="Times New Roman" w:cs="Times New Roman"/>
          <w:sz w:val="18"/>
          <w:szCs w:val="18"/>
        </w:rPr>
        <w:tab/>
        <w:t>_________________________________________________</w:t>
      </w:r>
    </w:p>
    <w:p w14:paraId="24B677FD" w14:textId="1E8D8D6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Teléfonos</w:t>
      </w:r>
      <w:r w:rsidRPr="00A91CFD">
        <w:rPr>
          <w:rFonts w:ascii="Times New Roman" w:hAnsi="Times New Roman" w:cs="Times New Roman"/>
          <w:sz w:val="18"/>
          <w:szCs w:val="18"/>
        </w:rPr>
        <w:tab/>
        <w:t>_________________________________________________</w:t>
      </w:r>
      <w:r w:rsidR="00BF659F">
        <w:rPr>
          <w:rFonts w:ascii="Times New Roman" w:hAnsi="Times New Roman" w:cs="Times New Roman"/>
          <w:sz w:val="18"/>
          <w:szCs w:val="18"/>
        </w:rPr>
        <w:t>_</w:t>
      </w:r>
    </w:p>
    <w:p w14:paraId="5324718A" w14:textId="0EF2C374" w:rsidR="00A10ADB" w:rsidRPr="00A91CFD" w:rsidRDefault="00A10ADB" w:rsidP="00BF659F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Correo</w:t>
      </w: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A91CFD">
        <w:rPr>
          <w:rFonts w:ascii="Times New Roman" w:hAnsi="Times New Roman" w:cs="Times New Roman"/>
          <w:sz w:val="18"/>
          <w:szCs w:val="18"/>
        </w:rPr>
        <w:tab/>
      </w:r>
    </w:p>
    <w:p w14:paraId="38249FB0" w14:textId="607FF288" w:rsidR="00A10ADB" w:rsidRPr="00A91CFD" w:rsidRDefault="00BF659F" w:rsidP="00BF659F">
      <w:pPr>
        <w:tabs>
          <w:tab w:val="left" w:pos="284"/>
          <w:tab w:val="left" w:pos="8883"/>
        </w:tabs>
        <w:ind w:right="-4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A10ADB" w:rsidRPr="00A91CFD">
        <w:rPr>
          <w:rFonts w:ascii="Times New Roman" w:hAnsi="Times New Roman" w:cs="Times New Roman"/>
          <w:sz w:val="18"/>
          <w:szCs w:val="18"/>
        </w:rPr>
        <w:t>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</w:t>
      </w:r>
    </w:p>
    <w:p w14:paraId="700EF3A2" w14:textId="3233F812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rPr>
          <w:rFonts w:ascii="Times New Roman" w:hAnsi="Times New Roman" w:cs="Times New Roman"/>
          <w:b/>
          <w:sz w:val="18"/>
          <w:szCs w:val="18"/>
        </w:rPr>
      </w:pPr>
      <w:r w:rsidRPr="00A91CFD">
        <w:rPr>
          <w:rFonts w:ascii="Times New Roman" w:hAnsi="Times New Roman" w:cs="Times New Roman"/>
          <w:b/>
          <w:sz w:val="18"/>
          <w:szCs w:val="18"/>
        </w:rPr>
        <w:t xml:space="preserve">FIRMA DEL </w:t>
      </w:r>
      <w:r w:rsidR="00BF659F">
        <w:rPr>
          <w:rFonts w:ascii="Times New Roman" w:hAnsi="Times New Roman" w:cs="Times New Roman"/>
          <w:b/>
          <w:sz w:val="18"/>
          <w:szCs w:val="18"/>
        </w:rPr>
        <w:t>DOCENTO O DIRECTIVO DOCENTE</w:t>
      </w:r>
    </w:p>
    <w:p w14:paraId="0AE5ED99" w14:textId="77777777" w:rsidR="00A10ADB" w:rsidRPr="00A91CFD" w:rsidRDefault="00A10ADB" w:rsidP="00A91CFD">
      <w:pPr>
        <w:tabs>
          <w:tab w:val="left" w:pos="284"/>
          <w:tab w:val="left" w:pos="8883"/>
        </w:tabs>
        <w:ind w:left="284" w:right="-48"/>
        <w:rPr>
          <w:rFonts w:ascii="Times New Roman" w:hAnsi="Times New Roman" w:cs="Times New Roman"/>
          <w:sz w:val="18"/>
          <w:szCs w:val="18"/>
        </w:rPr>
      </w:pPr>
    </w:p>
    <w:sectPr w:rsidR="00A10ADB" w:rsidRPr="00A91CFD" w:rsidSect="00A10AD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0" w:right="1797" w:bottom="284" w:left="1560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EC7F5" w14:textId="77777777" w:rsidR="008C4003" w:rsidRDefault="008C4003" w:rsidP="005838D1">
      <w:r>
        <w:separator/>
      </w:r>
    </w:p>
  </w:endnote>
  <w:endnote w:type="continuationSeparator" w:id="0">
    <w:p w14:paraId="2EB27FEB" w14:textId="77777777" w:rsidR="008C4003" w:rsidRDefault="008C4003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A5419" w14:textId="77777777"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7F8964" wp14:editId="24C6A91B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A6A44E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2DFA364E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14:paraId="73020C60" w14:textId="77777777"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14:paraId="30A1A800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14:paraId="44B6DBD8" w14:textId="77777777"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F896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14:paraId="62A6A44E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14:paraId="2DFA364E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14:paraId="73020C60" w14:textId="77777777"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14:paraId="30A1A800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14:paraId="44B6DBD8" w14:textId="77777777"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74523A3C" wp14:editId="1191104D">
          <wp:extent cx="45719" cy="914375"/>
          <wp:effectExtent l="0" t="0" r="0" b="0"/>
          <wp:docPr id="6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C330D" w14:textId="77777777" w:rsidR="008C4003" w:rsidRDefault="008C4003" w:rsidP="005838D1">
      <w:r>
        <w:separator/>
      </w:r>
    </w:p>
  </w:footnote>
  <w:footnote w:type="continuationSeparator" w:id="0">
    <w:p w14:paraId="13C09EBF" w14:textId="77777777" w:rsidR="008C4003" w:rsidRDefault="008C4003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D5E96" w14:textId="77777777" w:rsidR="00DD540A" w:rsidRDefault="008C4003">
    <w:pPr>
      <w:pStyle w:val="Encabezado"/>
    </w:pPr>
    <w:r>
      <w:rPr>
        <w:noProof/>
        <w:lang w:eastAsia="es-CO"/>
      </w:rPr>
      <w:pict w14:anchorId="16A4F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6A184" w14:textId="77777777"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529E78E2" wp14:editId="24905E54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6E348" w14:textId="77777777" w:rsidR="00DD540A" w:rsidRDefault="008C4003">
    <w:pPr>
      <w:pStyle w:val="Encabezado"/>
    </w:pPr>
    <w:r>
      <w:rPr>
        <w:noProof/>
        <w:lang w:eastAsia="es-CO"/>
      </w:rPr>
      <w:pict w14:anchorId="052B2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913D7"/>
    <w:multiLevelType w:val="hybridMultilevel"/>
    <w:tmpl w:val="DC982C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2334D"/>
    <w:multiLevelType w:val="hybridMultilevel"/>
    <w:tmpl w:val="CD8C188E"/>
    <w:lvl w:ilvl="0" w:tplc="0C0A0001">
      <w:start w:val="1"/>
      <w:numFmt w:val="bullet"/>
      <w:lvlText w:val=""/>
      <w:lvlJc w:val="left"/>
      <w:pPr>
        <w:ind w:left="-6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9"/>
    <w:rsid w:val="00092423"/>
    <w:rsid w:val="000B73B3"/>
    <w:rsid w:val="00107CA4"/>
    <w:rsid w:val="00152CB4"/>
    <w:rsid w:val="0015325F"/>
    <w:rsid w:val="001652C3"/>
    <w:rsid w:val="00177A08"/>
    <w:rsid w:val="00190056"/>
    <w:rsid w:val="001B2A34"/>
    <w:rsid w:val="001E0403"/>
    <w:rsid w:val="00202D86"/>
    <w:rsid w:val="00215389"/>
    <w:rsid w:val="002417BA"/>
    <w:rsid w:val="00285E5C"/>
    <w:rsid w:val="002B69C9"/>
    <w:rsid w:val="002F506E"/>
    <w:rsid w:val="00302A6D"/>
    <w:rsid w:val="00316FCE"/>
    <w:rsid w:val="00340C9F"/>
    <w:rsid w:val="00385A20"/>
    <w:rsid w:val="003A40E6"/>
    <w:rsid w:val="003A4FCA"/>
    <w:rsid w:val="003A749B"/>
    <w:rsid w:val="003B27C5"/>
    <w:rsid w:val="004468C5"/>
    <w:rsid w:val="00482B31"/>
    <w:rsid w:val="004A24BF"/>
    <w:rsid w:val="004D0B61"/>
    <w:rsid w:val="00507D7D"/>
    <w:rsid w:val="005102B0"/>
    <w:rsid w:val="005221FB"/>
    <w:rsid w:val="00556A6F"/>
    <w:rsid w:val="005611A9"/>
    <w:rsid w:val="005642FD"/>
    <w:rsid w:val="005838D1"/>
    <w:rsid w:val="005C255B"/>
    <w:rsid w:val="00617FF8"/>
    <w:rsid w:val="006327C2"/>
    <w:rsid w:val="00672895"/>
    <w:rsid w:val="00691F66"/>
    <w:rsid w:val="006B1D7E"/>
    <w:rsid w:val="006B43D0"/>
    <w:rsid w:val="006D1EBA"/>
    <w:rsid w:val="006D44E9"/>
    <w:rsid w:val="00700D10"/>
    <w:rsid w:val="00725837"/>
    <w:rsid w:val="00731FB4"/>
    <w:rsid w:val="00741F31"/>
    <w:rsid w:val="007471BF"/>
    <w:rsid w:val="00764C75"/>
    <w:rsid w:val="007A5335"/>
    <w:rsid w:val="007C2446"/>
    <w:rsid w:val="0083560C"/>
    <w:rsid w:val="0089701C"/>
    <w:rsid w:val="008A3F26"/>
    <w:rsid w:val="008B1778"/>
    <w:rsid w:val="008C4003"/>
    <w:rsid w:val="0096725A"/>
    <w:rsid w:val="009865EE"/>
    <w:rsid w:val="009A5C2E"/>
    <w:rsid w:val="00A029D3"/>
    <w:rsid w:val="00A10ADB"/>
    <w:rsid w:val="00A42294"/>
    <w:rsid w:val="00A576E9"/>
    <w:rsid w:val="00A63BF1"/>
    <w:rsid w:val="00A91CFD"/>
    <w:rsid w:val="00AA61BA"/>
    <w:rsid w:val="00B56994"/>
    <w:rsid w:val="00B73FFE"/>
    <w:rsid w:val="00B97D74"/>
    <w:rsid w:val="00BA2F3A"/>
    <w:rsid w:val="00BC1D43"/>
    <w:rsid w:val="00BD3083"/>
    <w:rsid w:val="00BE09E7"/>
    <w:rsid w:val="00BF659F"/>
    <w:rsid w:val="00C03F12"/>
    <w:rsid w:val="00C450BE"/>
    <w:rsid w:val="00C5269E"/>
    <w:rsid w:val="00C73E30"/>
    <w:rsid w:val="00C871E0"/>
    <w:rsid w:val="00C94A09"/>
    <w:rsid w:val="00CD53CE"/>
    <w:rsid w:val="00CF1DF2"/>
    <w:rsid w:val="00D02DF1"/>
    <w:rsid w:val="00DB6103"/>
    <w:rsid w:val="00DC5F34"/>
    <w:rsid w:val="00DD540A"/>
    <w:rsid w:val="00E14F86"/>
    <w:rsid w:val="00E25B47"/>
    <w:rsid w:val="00E678B5"/>
    <w:rsid w:val="00E72853"/>
    <w:rsid w:val="00E747EE"/>
    <w:rsid w:val="00E8389B"/>
    <w:rsid w:val="00E9021F"/>
    <w:rsid w:val="00E90EFB"/>
    <w:rsid w:val="00ED4D82"/>
    <w:rsid w:val="00F57FA2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4:docId w14:val="0A9CE2B6"/>
  <w15:chartTrackingRefBased/>
  <w15:docId w15:val="{AFC223D0-7416-4E4F-8E5B-BD440BCD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CA4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customStyle="1" w:styleId="xmsonormal">
    <w:name w:val="x_msonormal"/>
    <w:basedOn w:val="Normal"/>
    <w:rsid w:val="006D44E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B43D0"/>
    <w:pPr>
      <w:ind w:left="720"/>
      <w:contextualSpacing/>
    </w:pPr>
    <w:rPr>
      <w:rFonts w:ascii="Cambria" w:eastAsia="MS Mincho" w:hAnsi="Cambria" w:cs="Times New Roman"/>
      <w:lang w:val="es-ES_tradnl" w:eastAsia="es-ES"/>
    </w:rPr>
  </w:style>
  <w:style w:type="paragraph" w:customStyle="1" w:styleId="Default">
    <w:name w:val="Default"/>
    <w:rsid w:val="006B43D0"/>
    <w:pPr>
      <w:autoSpaceDE w:val="0"/>
      <w:autoSpaceDN w:val="0"/>
      <w:adjustRightInd w:val="0"/>
    </w:pPr>
    <w:rPr>
      <w:rFonts w:ascii="Arial" w:eastAsia="Cambria" w:hAnsi="Arial" w:cs="Arial"/>
      <w:color w:val="000000"/>
      <w:lang w:val="es-CO"/>
    </w:rPr>
  </w:style>
  <w:style w:type="character" w:customStyle="1" w:styleId="apple-converted-space">
    <w:name w:val="apple-converted-space"/>
    <w:rsid w:val="006B43D0"/>
  </w:style>
  <w:style w:type="paragraph" w:styleId="Sinespaciado">
    <w:name w:val="No Spacing"/>
    <w:uiPriority w:val="1"/>
    <w:qFormat/>
    <w:rsid w:val="004A24BF"/>
    <w:rPr>
      <w:rFonts w:ascii="Calibri" w:eastAsia="Calibri" w:hAnsi="Calibri" w:cs="Times New Roman"/>
      <w:sz w:val="22"/>
      <w:szCs w:val="22"/>
      <w:lang w:val="es-CO"/>
    </w:rPr>
  </w:style>
  <w:style w:type="table" w:styleId="Tablaconcuadrcula">
    <w:name w:val="Table Grid"/>
    <w:basedOn w:val="Tablanormal"/>
    <w:uiPriority w:val="59"/>
    <w:rsid w:val="0083560C"/>
    <w:rPr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SEM\Septiembre\Borrador%20respuesta%20niega%20solicitud%20de%20traslado.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B43C3-64B1-4EF2-AC77-E3C25F79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Borrador respuesta niega solicitud de traslado..dotx</Template>
  <TotalTime>7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Andres Restrepo Bernal</cp:lastModifiedBy>
  <cp:revision>3</cp:revision>
  <cp:lastPrinted>2021-10-05T14:38:00Z</cp:lastPrinted>
  <dcterms:created xsi:type="dcterms:W3CDTF">2021-10-05T15:12:00Z</dcterms:created>
  <dcterms:modified xsi:type="dcterms:W3CDTF">2021-10-05T15:24:00Z</dcterms:modified>
</cp:coreProperties>
</file>